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DB7F70" w14:textId="77777777" w:rsidR="00CF267A" w:rsidRDefault="00CF267A" w:rsidP="00E96AF6"/>
    <w:p w14:paraId="152A3C4C" w14:textId="77777777" w:rsidR="005D6D0B" w:rsidRDefault="005D6D0B" w:rsidP="00EA3D00">
      <w:pPr>
        <w:pStyle w:val="Title"/>
      </w:pPr>
      <w:r w:rsidRPr="005D6D0B">
        <w:t>Declaration of Conflict of Interest</w:t>
      </w:r>
    </w:p>
    <w:p w14:paraId="1057DBAC" w14:textId="77777777" w:rsidR="005D6D0B" w:rsidRDefault="0043328F" w:rsidP="005D6D0B">
      <w:pPr>
        <w:pStyle w:val="Subtitle"/>
        <w:jc w:val="center"/>
        <w:rPr>
          <w:sz w:val="36"/>
          <w:szCs w:val="36"/>
        </w:rPr>
      </w:pPr>
      <w:r>
        <w:rPr>
          <w:sz w:val="36"/>
          <w:szCs w:val="36"/>
        </w:rPr>
        <w:t>Faculty</w:t>
      </w:r>
      <w:r w:rsidR="005D6D0B" w:rsidRPr="005D6D0B">
        <w:rPr>
          <w:sz w:val="36"/>
          <w:szCs w:val="36"/>
        </w:rPr>
        <w:t xml:space="preserve"> </w:t>
      </w:r>
    </w:p>
    <w:p w14:paraId="15930178" w14:textId="77777777" w:rsidR="005D6D0B" w:rsidRPr="00CF267A" w:rsidRDefault="005D6D0B" w:rsidP="00861221">
      <w:pPr>
        <w:pStyle w:val="Heading1"/>
      </w:pPr>
      <w:r w:rsidRPr="005D6D0B">
        <w:t>Disclosure Statement</w:t>
      </w:r>
    </w:p>
    <w:p w14:paraId="43AC23F9" w14:textId="77777777" w:rsidR="005D6D0B" w:rsidRDefault="005D6D0B" w:rsidP="005D6D0B">
      <w:r w:rsidRPr="00F51FD6">
        <w:t>Faculty</w:t>
      </w:r>
      <w:r>
        <w:t xml:space="preserve"> and </w:t>
      </w:r>
      <w:r w:rsidRPr="00F51FD6">
        <w:t>organizing</w:t>
      </w:r>
      <w:r>
        <w:t xml:space="preserve"> committee members</w:t>
      </w:r>
      <w:r w:rsidRPr="008E00D9">
        <w:t xml:space="preserve"> who have a financial relationship with or are affiliated with companies or organizations about whose products or services they are reporting must disclose this information.</w:t>
      </w:r>
      <w:r>
        <w:t xml:space="preserve"> </w:t>
      </w:r>
      <w:r w:rsidRPr="008E00D9">
        <w:t>If you</w:t>
      </w:r>
      <w:r>
        <w:t xml:space="preserve">, as a member of the organizing group </w:t>
      </w:r>
      <w:r w:rsidRPr="00F51FD6">
        <w:t>or a</w:t>
      </w:r>
      <w:r>
        <w:t>s a faculty member</w:t>
      </w:r>
      <w:r w:rsidRPr="00F51FD6">
        <w:t>, have</w:t>
      </w:r>
      <w:r w:rsidRPr="008E00D9">
        <w:t xml:space="preserve"> such an affiliation or financial relationship, a disclosure statement must </w:t>
      </w:r>
      <w:r w:rsidRPr="006858F7">
        <w:t>be made available to the event’s participants</w:t>
      </w:r>
      <w:r w:rsidRPr="008E00D9">
        <w:t>.</w:t>
      </w:r>
      <w:r>
        <w:t xml:space="preserve"> Such affiliation or financial relationships, or lack thereof, are to </w:t>
      </w:r>
      <w:r w:rsidRPr="006858F7">
        <w:t>be stated in the event’</w:t>
      </w:r>
      <w:r>
        <w:t>s pr</w:t>
      </w:r>
      <w:r w:rsidRPr="006858F7">
        <w:t>ogramme</w:t>
      </w:r>
      <w:r>
        <w:t xml:space="preserve">. </w:t>
      </w:r>
      <w:r w:rsidRPr="008E00D9">
        <w:t xml:space="preserve">The intent of </w:t>
      </w:r>
      <w:r>
        <w:t>this policy is not to prevent an individual from participating in the event’s planning</w:t>
      </w:r>
      <w:r w:rsidRPr="008E00D9">
        <w:t xml:space="preserve">; it is intended that any relationship should be identified openly so that </w:t>
      </w:r>
      <w:r>
        <w:t>participants</w:t>
      </w:r>
      <w:r w:rsidRPr="008E00D9">
        <w:t xml:space="preserve"> may form their own judgments about the </w:t>
      </w:r>
      <w:r>
        <w:t>event</w:t>
      </w:r>
      <w:r w:rsidRPr="008E00D9">
        <w:t xml:space="preserve"> with the full disclosure of the facts.</w:t>
      </w:r>
    </w:p>
    <w:tbl>
      <w:tblPr>
        <w:tblW w:w="0" w:type="auto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1248"/>
      </w:tblGrid>
      <w:tr w:rsidR="004A2B84" w14:paraId="78E578A2" w14:textId="77777777" w:rsidTr="00B21DE6">
        <w:tc>
          <w:tcPr>
            <w:tcW w:w="11376" w:type="dxa"/>
          </w:tcPr>
          <w:p w14:paraId="3DECD6F5" w14:textId="77777777" w:rsidR="004A2B84" w:rsidRDefault="004A2B84" w:rsidP="00B21DE6">
            <w:pPr>
              <w:pStyle w:val="Normal3ptbefore"/>
            </w:pPr>
            <w:r w:rsidRPr="0064262E">
              <w:t xml:space="preserve">I have or had </w:t>
            </w:r>
            <w:r w:rsidR="0064262E" w:rsidRPr="0064262E">
              <w:t>an affiliation</w:t>
            </w:r>
            <w:r w:rsidRPr="0064262E">
              <w:t xml:space="preserve"> with a </w:t>
            </w:r>
            <w:r w:rsidR="0064262E" w:rsidRPr="0064262E">
              <w:t>pharmaceutical, medical device or communications organization within</w:t>
            </w:r>
            <w:r w:rsidRPr="0064262E">
              <w:t xml:space="preserve"> the </w:t>
            </w:r>
            <w:r w:rsidR="00E96AF6">
              <w:br/>
            </w:r>
            <w:r w:rsidRPr="0064262E">
              <w:t xml:space="preserve">previous </w:t>
            </w:r>
            <w:r w:rsidR="0064262E" w:rsidRPr="0064262E">
              <w:t xml:space="preserve">24 </w:t>
            </w:r>
            <w:r w:rsidRPr="0064262E">
              <w:t>months</w:t>
            </w:r>
            <w:r w:rsidR="0064262E">
              <w:t xml:space="preserve"> (financial or otherwise). </w:t>
            </w:r>
          </w:p>
          <w:p w14:paraId="41FF4421" w14:textId="77777777" w:rsidR="00CF267A" w:rsidRPr="0064262E" w:rsidRDefault="0064262E" w:rsidP="00572888">
            <w:pPr>
              <w:pStyle w:val="Normal3ptafter"/>
              <w:rPr>
                <w:spacing w:val="-4"/>
              </w:rPr>
            </w:pPr>
            <w:r w:rsidRPr="00344A05">
              <w:sym w:font="Wingdings" w:char="F06F"/>
            </w:r>
            <w:r w:rsidRPr="00344A05">
              <w:t xml:space="preserve">  No</w:t>
            </w:r>
            <w:r>
              <w:t xml:space="preserve"> (continue to </w:t>
            </w:r>
            <w:r w:rsidR="00572888">
              <w:t>section B</w:t>
            </w:r>
            <w:r>
              <w:t>)</w:t>
            </w:r>
            <w:r>
              <w:tab/>
            </w:r>
            <w:r w:rsidR="00F84ADA">
              <w:tab/>
            </w:r>
            <w:r w:rsidR="00572888">
              <w:tab/>
            </w:r>
            <w:r w:rsidRPr="00344A05">
              <w:sym w:font="Wingdings" w:char="F06F"/>
            </w:r>
            <w:r w:rsidRPr="00344A05">
              <w:t xml:space="preserve">  </w:t>
            </w:r>
            <w:r>
              <w:t>Yes (please complete section</w:t>
            </w:r>
            <w:r w:rsidR="00572888">
              <w:t xml:space="preserve"> A</w:t>
            </w:r>
            <w:r>
              <w:t>)</w:t>
            </w:r>
          </w:p>
        </w:tc>
      </w:tr>
      <w:tr w:rsidR="00CF267A" w14:paraId="5A29B8D2" w14:textId="77777777" w:rsidTr="00B21DE6">
        <w:tc>
          <w:tcPr>
            <w:tcW w:w="11376" w:type="dxa"/>
          </w:tcPr>
          <w:p w14:paraId="1651C61B" w14:textId="77777777" w:rsidR="00CF267A" w:rsidRPr="00CF267A" w:rsidRDefault="00CF267A" w:rsidP="00CF267A">
            <w:pPr>
              <w:pStyle w:val="NoSpacing"/>
              <w:spacing w:before="40" w:after="40"/>
              <w:rPr>
                <w:spacing w:val="-2"/>
              </w:rPr>
            </w:pPr>
            <w:r w:rsidRPr="00CF267A">
              <w:rPr>
                <w:spacing w:val="-2"/>
              </w:rPr>
              <w:t>Speakers who have no involvement with the industry should inform the audience that they do not have any conflict of interest.</w:t>
            </w:r>
          </w:p>
        </w:tc>
      </w:tr>
    </w:tbl>
    <w:p w14:paraId="0DA44747" w14:textId="77777777" w:rsidR="00CF267A" w:rsidRDefault="00B21DE6" w:rsidP="00861221">
      <w:pPr>
        <w:pStyle w:val="Heading1-A"/>
      </w:pPr>
      <w:r w:rsidRPr="00432E65">
        <w:t>Disclosures</w:t>
      </w:r>
    </w:p>
    <w:p w14:paraId="724F335A" w14:textId="77777777" w:rsidR="005D6D0B" w:rsidRDefault="00CF267A" w:rsidP="00CF267A">
      <w:r>
        <w:t>Select applicable disclosure statement and complete requested information. If none of the sample disclosure statement</w:t>
      </w:r>
      <w:r w:rsidR="00432E65">
        <w:t>s</w:t>
      </w:r>
      <w:r>
        <w:t xml:space="preserve"> applies to you</w:t>
      </w:r>
      <w:r w:rsidR="00432E65">
        <w:t>r</w:t>
      </w:r>
      <w:r>
        <w:t xml:space="preserve"> situation</w:t>
      </w:r>
      <w:r w:rsidR="00572888">
        <w:t>,</w:t>
      </w:r>
      <w:r>
        <w:t xml:space="preserve"> please select the </w:t>
      </w:r>
      <w:r w:rsidR="00F84ADA">
        <w:t>blank choice</w:t>
      </w:r>
      <w:r w:rsidR="00432E65">
        <w:t>, enter your statement</w:t>
      </w:r>
      <w:r>
        <w:t xml:space="preserve"> and complete requested information.</w:t>
      </w:r>
    </w:p>
    <w:tbl>
      <w:tblPr>
        <w:tblStyle w:val="TableGrid"/>
        <w:tblW w:w="0" w:type="auto"/>
        <w:tblInd w:w="43" w:type="dxa"/>
        <w:tblCellMar>
          <w:top w:w="43" w:type="dxa"/>
          <w:left w:w="43" w:type="dxa"/>
          <w:bottom w:w="43" w:type="dxa"/>
          <w:right w:w="43" w:type="dxa"/>
        </w:tblCellMar>
        <w:tblLook w:val="04A0" w:firstRow="1" w:lastRow="0" w:firstColumn="1" w:lastColumn="0" w:noHBand="0" w:noVBand="1"/>
      </w:tblPr>
      <w:tblGrid>
        <w:gridCol w:w="515"/>
        <w:gridCol w:w="3530"/>
        <w:gridCol w:w="3325"/>
        <w:gridCol w:w="3953"/>
      </w:tblGrid>
      <w:tr w:rsidR="00107302" w14:paraId="18C2F18E" w14:textId="77777777" w:rsidTr="00E96AF6">
        <w:tc>
          <w:tcPr>
            <w:tcW w:w="515" w:type="dxa"/>
          </w:tcPr>
          <w:p w14:paraId="6371E540" w14:textId="77777777" w:rsidR="00107302" w:rsidRDefault="00107302" w:rsidP="00E96AF6">
            <w:pPr>
              <w:pStyle w:val="NoSpacing"/>
              <w:jc w:val="center"/>
            </w:pPr>
          </w:p>
        </w:tc>
        <w:tc>
          <w:tcPr>
            <w:tcW w:w="3535" w:type="dxa"/>
          </w:tcPr>
          <w:p w14:paraId="2374B51F" w14:textId="77777777" w:rsidR="00107302" w:rsidRPr="00692C79" w:rsidRDefault="00107302" w:rsidP="00692C79">
            <w:pPr>
              <w:pStyle w:val="NoSpacing"/>
              <w:jc w:val="center"/>
              <w:rPr>
                <w:rStyle w:val="Strong"/>
              </w:rPr>
            </w:pPr>
            <w:r w:rsidRPr="00692C79">
              <w:rPr>
                <w:rStyle w:val="Strong"/>
              </w:rPr>
              <w:t xml:space="preserve">Disclosure </w:t>
            </w:r>
            <w:r w:rsidR="00692C79">
              <w:rPr>
                <w:rStyle w:val="Strong"/>
              </w:rPr>
              <w:br/>
            </w:r>
            <w:r w:rsidRPr="00692C79">
              <w:rPr>
                <w:rStyle w:val="Strong"/>
              </w:rPr>
              <w:t>Statement</w:t>
            </w:r>
          </w:p>
        </w:tc>
        <w:tc>
          <w:tcPr>
            <w:tcW w:w="3330" w:type="dxa"/>
          </w:tcPr>
          <w:p w14:paraId="4F553D2E" w14:textId="77777777" w:rsidR="00107302" w:rsidRPr="00692C79" w:rsidRDefault="00107302" w:rsidP="00692C79">
            <w:pPr>
              <w:pStyle w:val="NoSpacing"/>
              <w:jc w:val="center"/>
              <w:rPr>
                <w:rStyle w:val="Strong"/>
              </w:rPr>
            </w:pPr>
            <w:r w:rsidRPr="00692C79">
              <w:rPr>
                <w:rStyle w:val="Strong"/>
              </w:rPr>
              <w:t xml:space="preserve">Affiliated Company </w:t>
            </w:r>
            <w:r w:rsidR="00692C79">
              <w:rPr>
                <w:rStyle w:val="Strong"/>
              </w:rPr>
              <w:br/>
            </w:r>
            <w:r w:rsidRPr="00692C79">
              <w:rPr>
                <w:rStyle w:val="Strong"/>
              </w:rPr>
              <w:t>or Organization</w:t>
            </w:r>
          </w:p>
        </w:tc>
        <w:tc>
          <w:tcPr>
            <w:tcW w:w="3960" w:type="dxa"/>
          </w:tcPr>
          <w:p w14:paraId="1418DC2A" w14:textId="77777777" w:rsidR="00107302" w:rsidRPr="00692C79" w:rsidRDefault="00107302" w:rsidP="00692C79">
            <w:pPr>
              <w:pStyle w:val="NoSpacing"/>
              <w:jc w:val="center"/>
              <w:rPr>
                <w:rStyle w:val="Strong"/>
              </w:rPr>
            </w:pPr>
            <w:r w:rsidRPr="00692C79">
              <w:rPr>
                <w:rStyle w:val="Strong"/>
              </w:rPr>
              <w:t xml:space="preserve">Nature of the Relationship </w:t>
            </w:r>
            <w:r w:rsidR="00692C79">
              <w:rPr>
                <w:rStyle w:val="Strong"/>
              </w:rPr>
              <w:br/>
            </w:r>
            <w:r w:rsidRPr="00692C79">
              <w:t>(see examples on p. 2)</w:t>
            </w:r>
          </w:p>
        </w:tc>
      </w:tr>
      <w:tr w:rsidR="00107302" w14:paraId="72531D89" w14:textId="77777777" w:rsidTr="00E96AF6">
        <w:trPr>
          <w:trHeight w:val="864"/>
        </w:trPr>
        <w:tc>
          <w:tcPr>
            <w:tcW w:w="515" w:type="dxa"/>
          </w:tcPr>
          <w:p w14:paraId="09B99434" w14:textId="77777777" w:rsidR="00107302" w:rsidRDefault="00107302" w:rsidP="00E96AF6">
            <w:pPr>
              <w:pStyle w:val="Normal3ptbefore"/>
              <w:jc w:val="center"/>
            </w:pPr>
            <w:r w:rsidRPr="00344A05">
              <w:sym w:font="Wingdings" w:char="F06F"/>
            </w:r>
          </w:p>
        </w:tc>
        <w:tc>
          <w:tcPr>
            <w:tcW w:w="3535" w:type="dxa"/>
          </w:tcPr>
          <w:p w14:paraId="2F774A89" w14:textId="77777777" w:rsidR="00107302" w:rsidRDefault="00107302" w:rsidP="00107302">
            <w:pPr>
              <w:pStyle w:val="NoSpacing"/>
            </w:pPr>
            <w:r>
              <w:t>I am a member of an Advisory Board or equivalent with a commercial organization.</w:t>
            </w:r>
          </w:p>
        </w:tc>
        <w:tc>
          <w:tcPr>
            <w:tcW w:w="3330" w:type="dxa"/>
          </w:tcPr>
          <w:p w14:paraId="0E7333BA" w14:textId="77777777" w:rsidR="00692C79" w:rsidRDefault="00692C79" w:rsidP="00692C79">
            <w:pPr>
              <w:pStyle w:val="NoSpacing"/>
            </w:pPr>
          </w:p>
        </w:tc>
        <w:tc>
          <w:tcPr>
            <w:tcW w:w="3960" w:type="dxa"/>
          </w:tcPr>
          <w:p w14:paraId="749424C2" w14:textId="77777777" w:rsidR="00107302" w:rsidRDefault="00107302" w:rsidP="00107302">
            <w:pPr>
              <w:pStyle w:val="NoSpacing"/>
            </w:pPr>
          </w:p>
        </w:tc>
      </w:tr>
      <w:tr w:rsidR="00107302" w14:paraId="347A3AF8" w14:textId="77777777" w:rsidTr="00E96AF6">
        <w:trPr>
          <w:trHeight w:val="775"/>
        </w:trPr>
        <w:tc>
          <w:tcPr>
            <w:tcW w:w="515" w:type="dxa"/>
          </w:tcPr>
          <w:p w14:paraId="79A102BB" w14:textId="77777777" w:rsidR="00107302" w:rsidRDefault="00107302" w:rsidP="00E96AF6">
            <w:pPr>
              <w:pStyle w:val="Normal3ptbefore"/>
              <w:jc w:val="center"/>
            </w:pPr>
            <w:r w:rsidRPr="00344A05">
              <w:sym w:font="Wingdings" w:char="F06F"/>
            </w:r>
          </w:p>
        </w:tc>
        <w:tc>
          <w:tcPr>
            <w:tcW w:w="3535" w:type="dxa"/>
          </w:tcPr>
          <w:p w14:paraId="30F2CAC7" w14:textId="77777777" w:rsidR="00107302" w:rsidRDefault="00692C79" w:rsidP="00107302">
            <w:pPr>
              <w:pStyle w:val="NoSpacing"/>
            </w:pPr>
            <w:r>
              <w:t>I am a member of a Speakers bureau.</w:t>
            </w:r>
          </w:p>
        </w:tc>
        <w:tc>
          <w:tcPr>
            <w:tcW w:w="3330" w:type="dxa"/>
          </w:tcPr>
          <w:p w14:paraId="6D59FE18" w14:textId="77777777" w:rsidR="00107302" w:rsidRDefault="00107302" w:rsidP="00107302">
            <w:pPr>
              <w:pStyle w:val="NoSpacing"/>
            </w:pPr>
          </w:p>
        </w:tc>
        <w:tc>
          <w:tcPr>
            <w:tcW w:w="3960" w:type="dxa"/>
          </w:tcPr>
          <w:p w14:paraId="3075DBB3" w14:textId="77777777" w:rsidR="00107302" w:rsidRDefault="00107302" w:rsidP="00107302">
            <w:pPr>
              <w:pStyle w:val="NoSpacing"/>
            </w:pPr>
          </w:p>
        </w:tc>
      </w:tr>
      <w:tr w:rsidR="00107302" w14:paraId="609546B9" w14:textId="77777777" w:rsidTr="00E96AF6">
        <w:trPr>
          <w:trHeight w:val="864"/>
        </w:trPr>
        <w:tc>
          <w:tcPr>
            <w:tcW w:w="515" w:type="dxa"/>
          </w:tcPr>
          <w:p w14:paraId="503506DF" w14:textId="77777777" w:rsidR="00107302" w:rsidRDefault="00692C79" w:rsidP="00E96AF6">
            <w:pPr>
              <w:pStyle w:val="Normal3ptbefore"/>
              <w:jc w:val="center"/>
            </w:pPr>
            <w:r w:rsidRPr="00344A05">
              <w:sym w:font="Wingdings" w:char="F06F"/>
            </w:r>
          </w:p>
        </w:tc>
        <w:tc>
          <w:tcPr>
            <w:tcW w:w="3535" w:type="dxa"/>
          </w:tcPr>
          <w:p w14:paraId="1D557D7E" w14:textId="77777777" w:rsidR="00107302" w:rsidRDefault="00692C79" w:rsidP="00107302">
            <w:pPr>
              <w:pStyle w:val="NoSpacing"/>
            </w:pPr>
            <w:r>
              <w:t>I have received payment from a commercial organization. (including gifts or other consideration or “in kind” compensation)</w:t>
            </w:r>
          </w:p>
        </w:tc>
        <w:tc>
          <w:tcPr>
            <w:tcW w:w="3330" w:type="dxa"/>
          </w:tcPr>
          <w:p w14:paraId="73BC1480" w14:textId="77777777" w:rsidR="00107302" w:rsidRDefault="00107302" w:rsidP="00107302">
            <w:pPr>
              <w:pStyle w:val="NoSpacing"/>
            </w:pPr>
          </w:p>
        </w:tc>
        <w:tc>
          <w:tcPr>
            <w:tcW w:w="3960" w:type="dxa"/>
          </w:tcPr>
          <w:p w14:paraId="116B6884" w14:textId="77777777" w:rsidR="00107302" w:rsidRDefault="00107302" w:rsidP="00107302">
            <w:pPr>
              <w:pStyle w:val="NoSpacing"/>
            </w:pPr>
          </w:p>
        </w:tc>
      </w:tr>
      <w:tr w:rsidR="00107302" w14:paraId="1967A9BA" w14:textId="77777777" w:rsidTr="00E96AF6">
        <w:trPr>
          <w:trHeight w:val="864"/>
        </w:trPr>
        <w:tc>
          <w:tcPr>
            <w:tcW w:w="515" w:type="dxa"/>
          </w:tcPr>
          <w:p w14:paraId="59C71EF1" w14:textId="77777777" w:rsidR="00107302" w:rsidRDefault="00692C79" w:rsidP="00E96AF6">
            <w:pPr>
              <w:pStyle w:val="Normal3ptbefore"/>
              <w:jc w:val="center"/>
            </w:pPr>
            <w:r w:rsidRPr="00344A05">
              <w:sym w:font="Wingdings" w:char="F06F"/>
            </w:r>
          </w:p>
        </w:tc>
        <w:tc>
          <w:tcPr>
            <w:tcW w:w="3535" w:type="dxa"/>
          </w:tcPr>
          <w:p w14:paraId="46FAE76E" w14:textId="77777777" w:rsidR="00107302" w:rsidRDefault="00692C79" w:rsidP="00107302">
            <w:pPr>
              <w:pStyle w:val="NoSpacing"/>
            </w:pPr>
            <w:r>
              <w:t>I have received grant(s) or an honorarium from a commercial organization.</w:t>
            </w:r>
          </w:p>
        </w:tc>
        <w:tc>
          <w:tcPr>
            <w:tcW w:w="3330" w:type="dxa"/>
          </w:tcPr>
          <w:p w14:paraId="228D45AC" w14:textId="77777777" w:rsidR="00107302" w:rsidRDefault="00107302" w:rsidP="00107302">
            <w:pPr>
              <w:pStyle w:val="NoSpacing"/>
            </w:pPr>
          </w:p>
        </w:tc>
        <w:tc>
          <w:tcPr>
            <w:tcW w:w="3960" w:type="dxa"/>
          </w:tcPr>
          <w:p w14:paraId="20B6A1BE" w14:textId="77777777" w:rsidR="00107302" w:rsidRDefault="00107302" w:rsidP="00107302">
            <w:pPr>
              <w:pStyle w:val="NoSpacing"/>
            </w:pPr>
          </w:p>
        </w:tc>
      </w:tr>
      <w:tr w:rsidR="00107302" w14:paraId="1100A93A" w14:textId="77777777" w:rsidTr="00E96AF6">
        <w:trPr>
          <w:trHeight w:val="864"/>
        </w:trPr>
        <w:tc>
          <w:tcPr>
            <w:tcW w:w="515" w:type="dxa"/>
          </w:tcPr>
          <w:p w14:paraId="38E704C9" w14:textId="77777777" w:rsidR="00107302" w:rsidRDefault="00692C79" w:rsidP="00E96AF6">
            <w:pPr>
              <w:pStyle w:val="Normal3ptbefore"/>
              <w:jc w:val="center"/>
            </w:pPr>
            <w:r w:rsidRPr="00344A05">
              <w:sym w:font="Wingdings" w:char="F06F"/>
            </w:r>
          </w:p>
        </w:tc>
        <w:tc>
          <w:tcPr>
            <w:tcW w:w="3535" w:type="dxa"/>
          </w:tcPr>
          <w:p w14:paraId="11AF600D" w14:textId="77777777" w:rsidR="00107302" w:rsidRDefault="00692C79" w:rsidP="00107302">
            <w:pPr>
              <w:pStyle w:val="NoSpacing"/>
            </w:pPr>
            <w:r>
              <w:t>I hold a patent for a product referred to in the CME/CPD program or that is marketed by a commercial organization.</w:t>
            </w:r>
          </w:p>
        </w:tc>
        <w:tc>
          <w:tcPr>
            <w:tcW w:w="3330" w:type="dxa"/>
          </w:tcPr>
          <w:p w14:paraId="10047BB6" w14:textId="77777777" w:rsidR="00107302" w:rsidRDefault="00107302" w:rsidP="00107302">
            <w:pPr>
              <w:pStyle w:val="NoSpacing"/>
            </w:pPr>
          </w:p>
        </w:tc>
        <w:tc>
          <w:tcPr>
            <w:tcW w:w="3960" w:type="dxa"/>
          </w:tcPr>
          <w:p w14:paraId="170AB64F" w14:textId="77777777" w:rsidR="00107302" w:rsidRDefault="00107302" w:rsidP="00107302">
            <w:pPr>
              <w:pStyle w:val="NoSpacing"/>
            </w:pPr>
          </w:p>
        </w:tc>
      </w:tr>
      <w:tr w:rsidR="00A420B1" w14:paraId="47A65B5B" w14:textId="77777777" w:rsidTr="00E96AF6">
        <w:trPr>
          <w:trHeight w:val="864"/>
        </w:trPr>
        <w:tc>
          <w:tcPr>
            <w:tcW w:w="515" w:type="dxa"/>
          </w:tcPr>
          <w:p w14:paraId="6168D635" w14:textId="77777777" w:rsidR="00A420B1" w:rsidRDefault="00A420B1" w:rsidP="00E96AF6">
            <w:pPr>
              <w:pStyle w:val="Normal3ptbefore"/>
              <w:jc w:val="center"/>
            </w:pPr>
            <w:r w:rsidRPr="00344A05">
              <w:sym w:font="Wingdings" w:char="F06F"/>
            </w:r>
          </w:p>
        </w:tc>
        <w:tc>
          <w:tcPr>
            <w:tcW w:w="3535" w:type="dxa"/>
          </w:tcPr>
          <w:p w14:paraId="0DEE9BAE" w14:textId="77777777" w:rsidR="00A420B1" w:rsidRDefault="00A420B1" w:rsidP="00A420B1">
            <w:pPr>
              <w:pStyle w:val="NoSpacing"/>
            </w:pPr>
            <w:r>
              <w:t>I hold investments in a pharmaceutical organization, medical devices company or communications firm.</w:t>
            </w:r>
          </w:p>
        </w:tc>
        <w:tc>
          <w:tcPr>
            <w:tcW w:w="3330" w:type="dxa"/>
          </w:tcPr>
          <w:p w14:paraId="15D70F52" w14:textId="77777777" w:rsidR="00A420B1" w:rsidRDefault="00A420B1" w:rsidP="00A420B1">
            <w:pPr>
              <w:pStyle w:val="NoSpacing"/>
            </w:pPr>
          </w:p>
        </w:tc>
        <w:tc>
          <w:tcPr>
            <w:tcW w:w="3960" w:type="dxa"/>
          </w:tcPr>
          <w:p w14:paraId="76737D99" w14:textId="77777777" w:rsidR="00A420B1" w:rsidRDefault="00A420B1" w:rsidP="00A420B1">
            <w:pPr>
              <w:pStyle w:val="NoSpacing"/>
            </w:pPr>
          </w:p>
        </w:tc>
      </w:tr>
    </w:tbl>
    <w:p w14:paraId="540B86CD" w14:textId="77777777" w:rsidR="00692C79" w:rsidRDefault="00692C79" w:rsidP="00861221">
      <w:pPr>
        <w:pStyle w:val="Heading1"/>
        <w:rPr>
          <w:rStyle w:val="Style1"/>
        </w:rPr>
      </w:pPr>
      <w:r>
        <w:lastRenderedPageBreak/>
        <w:t xml:space="preserve">Disclosures </w:t>
      </w:r>
      <w:r w:rsidRPr="00F16B62">
        <w:rPr>
          <w:rStyle w:val="Style1"/>
        </w:rPr>
        <w:t>(continued)</w:t>
      </w:r>
    </w:p>
    <w:tbl>
      <w:tblPr>
        <w:tblStyle w:val="TableGrid"/>
        <w:tblW w:w="0" w:type="auto"/>
        <w:tblInd w:w="43" w:type="dxa"/>
        <w:tblCellMar>
          <w:top w:w="43" w:type="dxa"/>
          <w:left w:w="43" w:type="dxa"/>
          <w:bottom w:w="43" w:type="dxa"/>
          <w:right w:w="43" w:type="dxa"/>
        </w:tblCellMar>
        <w:tblLook w:val="04A0" w:firstRow="1" w:lastRow="0" w:firstColumn="1" w:lastColumn="0" w:noHBand="0" w:noVBand="1"/>
      </w:tblPr>
      <w:tblGrid>
        <w:gridCol w:w="514"/>
        <w:gridCol w:w="3530"/>
        <w:gridCol w:w="3325"/>
        <w:gridCol w:w="3954"/>
      </w:tblGrid>
      <w:tr w:rsidR="00A420B1" w14:paraId="67F39B4B" w14:textId="77777777" w:rsidTr="00A420B1">
        <w:tc>
          <w:tcPr>
            <w:tcW w:w="515" w:type="dxa"/>
          </w:tcPr>
          <w:p w14:paraId="593F5105" w14:textId="77777777" w:rsidR="00A420B1" w:rsidRDefault="00A420B1" w:rsidP="00A420B1">
            <w:pPr>
              <w:pStyle w:val="NoSpacing"/>
              <w:jc w:val="center"/>
            </w:pPr>
          </w:p>
        </w:tc>
        <w:tc>
          <w:tcPr>
            <w:tcW w:w="3535" w:type="dxa"/>
          </w:tcPr>
          <w:p w14:paraId="6D1411E4" w14:textId="77777777" w:rsidR="00A420B1" w:rsidRPr="00692C79" w:rsidRDefault="00A420B1" w:rsidP="00A420B1">
            <w:pPr>
              <w:pStyle w:val="NoSpacing"/>
              <w:jc w:val="center"/>
              <w:rPr>
                <w:rStyle w:val="Strong"/>
              </w:rPr>
            </w:pPr>
            <w:r w:rsidRPr="00692C79">
              <w:rPr>
                <w:rStyle w:val="Strong"/>
              </w:rPr>
              <w:t xml:space="preserve">Disclosure </w:t>
            </w:r>
            <w:r>
              <w:rPr>
                <w:rStyle w:val="Strong"/>
              </w:rPr>
              <w:br/>
            </w:r>
            <w:r w:rsidRPr="00692C79">
              <w:rPr>
                <w:rStyle w:val="Strong"/>
              </w:rPr>
              <w:t>Statement</w:t>
            </w:r>
          </w:p>
        </w:tc>
        <w:tc>
          <w:tcPr>
            <w:tcW w:w="3330" w:type="dxa"/>
          </w:tcPr>
          <w:p w14:paraId="35FF594E" w14:textId="77777777" w:rsidR="00A420B1" w:rsidRPr="00692C79" w:rsidRDefault="00A420B1" w:rsidP="00A420B1">
            <w:pPr>
              <w:pStyle w:val="NoSpacing"/>
              <w:jc w:val="center"/>
              <w:rPr>
                <w:rStyle w:val="Strong"/>
              </w:rPr>
            </w:pPr>
            <w:r w:rsidRPr="00692C79">
              <w:rPr>
                <w:rStyle w:val="Strong"/>
              </w:rPr>
              <w:t xml:space="preserve">Affiliated Company </w:t>
            </w:r>
            <w:r>
              <w:rPr>
                <w:rStyle w:val="Strong"/>
              </w:rPr>
              <w:br/>
            </w:r>
            <w:r w:rsidRPr="00692C79">
              <w:rPr>
                <w:rStyle w:val="Strong"/>
              </w:rPr>
              <w:t>or Organization</w:t>
            </w:r>
          </w:p>
        </w:tc>
        <w:tc>
          <w:tcPr>
            <w:tcW w:w="3960" w:type="dxa"/>
          </w:tcPr>
          <w:p w14:paraId="2011DA62" w14:textId="77777777" w:rsidR="00A420B1" w:rsidRPr="00692C79" w:rsidRDefault="00A420B1" w:rsidP="00A420B1">
            <w:pPr>
              <w:pStyle w:val="NoSpacing"/>
              <w:jc w:val="center"/>
              <w:rPr>
                <w:rStyle w:val="Strong"/>
              </w:rPr>
            </w:pPr>
            <w:r w:rsidRPr="00692C79">
              <w:rPr>
                <w:rStyle w:val="Strong"/>
              </w:rPr>
              <w:t xml:space="preserve">Nature of the Relationship </w:t>
            </w:r>
            <w:r>
              <w:rPr>
                <w:rStyle w:val="Strong"/>
              </w:rPr>
              <w:br/>
            </w:r>
            <w:r w:rsidRPr="00692C79">
              <w:t>(see examples on p. 2)</w:t>
            </w:r>
          </w:p>
        </w:tc>
      </w:tr>
      <w:tr w:rsidR="00107302" w14:paraId="5C1759C1" w14:textId="77777777" w:rsidTr="00A420B1">
        <w:trPr>
          <w:trHeight w:val="864"/>
        </w:trPr>
        <w:tc>
          <w:tcPr>
            <w:tcW w:w="515" w:type="dxa"/>
          </w:tcPr>
          <w:p w14:paraId="07998735" w14:textId="77777777" w:rsidR="00107302" w:rsidRDefault="00692C79" w:rsidP="00E96AF6">
            <w:pPr>
              <w:pStyle w:val="Normal3ptbefore"/>
            </w:pPr>
            <w:r w:rsidRPr="00344A05">
              <w:sym w:font="Wingdings" w:char="F06F"/>
            </w:r>
          </w:p>
        </w:tc>
        <w:tc>
          <w:tcPr>
            <w:tcW w:w="3535" w:type="dxa"/>
          </w:tcPr>
          <w:p w14:paraId="27E4B281" w14:textId="77777777" w:rsidR="00107302" w:rsidRDefault="00692C79" w:rsidP="00107302">
            <w:pPr>
              <w:pStyle w:val="NoSpacing"/>
            </w:pPr>
            <w:r w:rsidRPr="00E0270B">
              <w:t xml:space="preserve">I am currently participating in or have participated in a </w:t>
            </w:r>
            <w:r>
              <w:t>clinical trial within the past two years.</w:t>
            </w:r>
          </w:p>
        </w:tc>
        <w:tc>
          <w:tcPr>
            <w:tcW w:w="3330" w:type="dxa"/>
          </w:tcPr>
          <w:p w14:paraId="0BA0C5D3" w14:textId="77777777" w:rsidR="00107302" w:rsidRDefault="00107302" w:rsidP="00107302">
            <w:pPr>
              <w:pStyle w:val="NoSpacing"/>
            </w:pPr>
          </w:p>
        </w:tc>
        <w:tc>
          <w:tcPr>
            <w:tcW w:w="3960" w:type="dxa"/>
          </w:tcPr>
          <w:p w14:paraId="31D1E3A7" w14:textId="77777777" w:rsidR="00107302" w:rsidRDefault="00107302" w:rsidP="00107302">
            <w:pPr>
              <w:pStyle w:val="NoSpacing"/>
            </w:pPr>
          </w:p>
        </w:tc>
      </w:tr>
      <w:tr w:rsidR="00692C79" w14:paraId="3B9347A0" w14:textId="77777777" w:rsidTr="00A420B1">
        <w:trPr>
          <w:trHeight w:val="864"/>
        </w:trPr>
        <w:tc>
          <w:tcPr>
            <w:tcW w:w="515" w:type="dxa"/>
          </w:tcPr>
          <w:p w14:paraId="06DB2406" w14:textId="77777777" w:rsidR="00692C79" w:rsidRDefault="00692C79" w:rsidP="00E96AF6">
            <w:pPr>
              <w:pStyle w:val="Normal3ptbefore"/>
            </w:pPr>
            <w:r w:rsidRPr="00344A05">
              <w:sym w:font="Wingdings" w:char="F06F"/>
            </w:r>
          </w:p>
        </w:tc>
        <w:tc>
          <w:tcPr>
            <w:tcW w:w="3535" w:type="dxa"/>
          </w:tcPr>
          <w:p w14:paraId="2001A4AB" w14:textId="77777777" w:rsidR="00692C79" w:rsidRPr="00E0270B" w:rsidRDefault="00692C79" w:rsidP="00107302">
            <w:pPr>
              <w:pStyle w:val="NoSpacing"/>
            </w:pPr>
          </w:p>
        </w:tc>
        <w:tc>
          <w:tcPr>
            <w:tcW w:w="3330" w:type="dxa"/>
          </w:tcPr>
          <w:p w14:paraId="7A16E738" w14:textId="77777777" w:rsidR="00692C79" w:rsidRDefault="00692C79" w:rsidP="00107302">
            <w:pPr>
              <w:pStyle w:val="NoSpacing"/>
            </w:pPr>
          </w:p>
        </w:tc>
        <w:tc>
          <w:tcPr>
            <w:tcW w:w="3960" w:type="dxa"/>
          </w:tcPr>
          <w:p w14:paraId="5BB14AE6" w14:textId="77777777" w:rsidR="00692C79" w:rsidRDefault="00692C79" w:rsidP="00107302">
            <w:pPr>
              <w:pStyle w:val="NoSpacing"/>
            </w:pPr>
          </w:p>
        </w:tc>
      </w:tr>
    </w:tbl>
    <w:p w14:paraId="1C2F9873" w14:textId="77777777" w:rsidR="006B765B" w:rsidRPr="003572A5" w:rsidRDefault="006B765B" w:rsidP="00861221">
      <w:pPr>
        <w:pStyle w:val="Heading1-A"/>
      </w:pPr>
      <w:r w:rsidRPr="0068326E">
        <w:t>Disclosure</w:t>
      </w:r>
      <w:r w:rsidRPr="003572A5">
        <w:t xml:space="preserve"> of Investigational </w:t>
      </w:r>
      <w:r w:rsidRPr="00254EC1">
        <w:t>Use</w:t>
      </w:r>
      <w:r w:rsidRPr="003572A5">
        <w:t xml:space="preserve"> or "Off-Label" Use of Medical Devices, Products, or </w:t>
      </w:r>
      <w:r w:rsidRPr="001627CB">
        <w:t>Pharmaceuticals</w:t>
      </w:r>
      <w:r>
        <w:t xml:space="preserve"> </w:t>
      </w:r>
      <w:r w:rsidR="003C1CD4">
        <w:t xml:space="preserve">        </w:t>
      </w:r>
      <w:r w:rsidRPr="003C1CD4">
        <w:rPr>
          <w:rStyle w:val="Style1"/>
          <w:b/>
        </w:rPr>
        <w:t>(for Faculty only)</w:t>
      </w:r>
    </w:p>
    <w:p w14:paraId="68F826A7" w14:textId="40261A8C" w:rsidR="006B765B" w:rsidRDefault="006B765B" w:rsidP="006B765B">
      <w:r w:rsidRPr="007630C2">
        <w:t xml:space="preserve">We recognize that at scientific meetings faculty may discuss the application of some devices, materials, or pharmaceuticals that are not </w:t>
      </w:r>
      <w:r w:rsidR="00510A25">
        <w:t xml:space="preserve">Health authority (such as the </w:t>
      </w:r>
      <w:r w:rsidRPr="007630C2">
        <w:t>FDA</w:t>
      </w:r>
      <w:r w:rsidR="00510A25">
        <w:t>)</w:t>
      </w:r>
      <w:r w:rsidRPr="007630C2">
        <w:t xml:space="preserve"> approved. In keeping with the highest standards of professional integrity and ethics, we require that faculty fully disclose to their audience that there will be discussion of the unlabeled use of a medical device, product, or pharmaceutical that has not been approved for such purpose by Health Canada or the FDA.</w:t>
      </w:r>
    </w:p>
    <w:tbl>
      <w:tblPr>
        <w:tblW w:w="11325" w:type="dxa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CellMar>
          <w:top w:w="130" w:type="dxa"/>
          <w:left w:w="115" w:type="dxa"/>
          <w:bottom w:w="86" w:type="dxa"/>
          <w:right w:w="115" w:type="dxa"/>
        </w:tblCellMar>
        <w:tblLook w:val="04A0" w:firstRow="1" w:lastRow="0" w:firstColumn="1" w:lastColumn="0" w:noHBand="0" w:noVBand="1"/>
      </w:tblPr>
      <w:tblGrid>
        <w:gridCol w:w="11325"/>
      </w:tblGrid>
      <w:tr w:rsidR="006B765B" w:rsidRPr="00344A05" w14:paraId="0DE14640" w14:textId="77777777" w:rsidTr="00774612">
        <w:trPr>
          <w:trHeight w:val="432"/>
        </w:trPr>
        <w:tc>
          <w:tcPr>
            <w:tcW w:w="11325" w:type="dxa"/>
            <w:tcBorders>
              <w:top w:val="single" w:sz="4" w:space="0" w:color="000000"/>
              <w:bottom w:val="single" w:sz="4" w:space="0" w:color="000000"/>
            </w:tcBorders>
          </w:tcPr>
          <w:p w14:paraId="12EFBB53" w14:textId="77777777" w:rsidR="006B765B" w:rsidRPr="00344A05" w:rsidRDefault="006B765B" w:rsidP="00A420B1">
            <w:pPr>
              <w:pStyle w:val="Normal3ptafter"/>
            </w:pPr>
            <w:r w:rsidRPr="00344A05">
              <w:rPr>
                <w:b/>
              </w:rPr>
              <w:t>I will</w:t>
            </w:r>
            <w:r w:rsidRPr="00344A05">
              <w:t xml:space="preserve"> </w:t>
            </w:r>
            <w:r w:rsidRPr="00344A05">
              <w:sym w:font="Wingdings" w:char="F06F"/>
            </w:r>
            <w:r>
              <w:t xml:space="preserve">  </w:t>
            </w:r>
            <w:r w:rsidR="003C1CD4">
              <w:t xml:space="preserve">    </w:t>
            </w:r>
            <w:r>
              <w:t xml:space="preserve">   </w:t>
            </w:r>
            <w:r w:rsidRPr="00344A05">
              <w:rPr>
                <w:b/>
              </w:rPr>
              <w:t>I will not</w:t>
            </w:r>
            <w:r w:rsidRPr="00344A05">
              <w:t xml:space="preserve"> </w:t>
            </w:r>
            <w:r w:rsidRPr="00344A05">
              <w:sym w:font="Wingdings" w:char="F06F"/>
            </w:r>
            <w:r w:rsidR="003C1CD4">
              <w:t xml:space="preserve">         </w:t>
            </w:r>
            <w:r w:rsidRPr="003C1CD4">
              <w:rPr>
                <w:rStyle w:val="Expanded2pt"/>
              </w:rPr>
              <w:t>discuss or describe in my presentation at the meeting the investigational or unlabeled ("off-label") use of a medical device, product, or pharmaceutical that is classified by Health Canada as investigational for the intended use.</w:t>
            </w:r>
          </w:p>
          <w:p w14:paraId="11F20CC9" w14:textId="77777777" w:rsidR="006B765B" w:rsidRPr="005937A3" w:rsidRDefault="006B765B" w:rsidP="006B765B">
            <w:pPr>
              <w:pStyle w:val="Normal3ptafter"/>
            </w:pPr>
            <w:r w:rsidRPr="005937A3">
              <w:t>If you will discuss or describe "off-label" products, you are responsible for disclosing this information to the audience at the beginning of your presentation.</w:t>
            </w:r>
          </w:p>
        </w:tc>
      </w:tr>
    </w:tbl>
    <w:p w14:paraId="1650C6D1" w14:textId="77777777" w:rsidR="006B765B" w:rsidRDefault="006B765B" w:rsidP="00861221">
      <w:pPr>
        <w:pStyle w:val="Heading1-A"/>
      </w:pPr>
      <w:r w:rsidRPr="006B765B">
        <w:t>Acknowledgement</w:t>
      </w:r>
    </w:p>
    <w:tbl>
      <w:tblPr>
        <w:tblW w:w="11325" w:type="dxa"/>
        <w:tblInd w:w="1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115" w:type="dxa"/>
          <w:right w:w="115" w:type="dxa"/>
        </w:tblCellMar>
        <w:tblLook w:val="01E0" w:firstRow="1" w:lastRow="1" w:firstColumn="1" w:lastColumn="1" w:noHBand="0" w:noVBand="0"/>
      </w:tblPr>
      <w:tblGrid>
        <w:gridCol w:w="3438"/>
        <w:gridCol w:w="3012"/>
        <w:gridCol w:w="646"/>
        <w:gridCol w:w="4229"/>
      </w:tblGrid>
      <w:tr w:rsidR="006B765B" w:rsidRPr="00BA2DF7" w14:paraId="14EC1DEC" w14:textId="77777777" w:rsidTr="00774612">
        <w:trPr>
          <w:trHeight w:hRule="exact" w:val="404"/>
        </w:trPr>
        <w:tc>
          <w:tcPr>
            <w:tcW w:w="1518" w:type="pct"/>
            <w:tcBorders>
              <w:bottom w:val="nil"/>
            </w:tcBorders>
            <w:tcMar>
              <w:top w:w="86" w:type="dxa"/>
              <w:bottom w:w="0" w:type="dxa"/>
            </w:tcMar>
          </w:tcPr>
          <w:p w14:paraId="33E7F0EE" w14:textId="77777777" w:rsidR="006B765B" w:rsidRPr="00BA2DF7" w:rsidRDefault="006B765B" w:rsidP="006B765B">
            <w:pPr>
              <w:pStyle w:val="Normal3ptafter"/>
            </w:pPr>
            <w:r w:rsidRPr="00BA2DF7">
              <w:t>First Name</w:t>
            </w:r>
          </w:p>
        </w:tc>
        <w:tc>
          <w:tcPr>
            <w:tcW w:w="1330" w:type="pct"/>
            <w:tcBorders>
              <w:bottom w:val="nil"/>
            </w:tcBorders>
            <w:tcMar>
              <w:top w:w="86" w:type="dxa"/>
              <w:bottom w:w="0" w:type="dxa"/>
            </w:tcMar>
          </w:tcPr>
          <w:p w14:paraId="6412AC5B" w14:textId="77777777" w:rsidR="006B765B" w:rsidRPr="00BA2DF7" w:rsidRDefault="006B765B" w:rsidP="006B765B">
            <w:pPr>
              <w:pStyle w:val="Normal3ptafter"/>
            </w:pPr>
            <w:r w:rsidRPr="00BA2DF7">
              <w:t>Middle Name</w:t>
            </w:r>
          </w:p>
        </w:tc>
        <w:tc>
          <w:tcPr>
            <w:tcW w:w="2152" w:type="pct"/>
            <w:gridSpan w:val="2"/>
            <w:tcBorders>
              <w:bottom w:val="nil"/>
            </w:tcBorders>
            <w:tcMar>
              <w:top w:w="86" w:type="dxa"/>
              <w:bottom w:w="0" w:type="dxa"/>
            </w:tcMar>
          </w:tcPr>
          <w:p w14:paraId="3B6B0D5B" w14:textId="77777777" w:rsidR="006B765B" w:rsidRPr="00BA2DF7" w:rsidRDefault="006B765B" w:rsidP="006B765B">
            <w:pPr>
              <w:pStyle w:val="Normal3ptafter"/>
            </w:pPr>
            <w:r w:rsidRPr="00BA2DF7">
              <w:t>Last Name</w:t>
            </w:r>
          </w:p>
        </w:tc>
      </w:tr>
      <w:tr w:rsidR="006B765B" w:rsidRPr="00BA2DF7" w14:paraId="358EA365" w14:textId="77777777" w:rsidTr="00774612">
        <w:trPr>
          <w:trHeight w:hRule="exact" w:val="360"/>
        </w:trPr>
        <w:tc>
          <w:tcPr>
            <w:tcW w:w="1518" w:type="pct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44B39C" w14:textId="77777777" w:rsidR="006B765B" w:rsidRPr="00BA2DF7" w:rsidRDefault="006B765B" w:rsidP="00107302"/>
        </w:tc>
        <w:tc>
          <w:tcPr>
            <w:tcW w:w="13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AB4F74" w14:textId="77777777" w:rsidR="006B765B" w:rsidRPr="00BA2DF7" w:rsidRDefault="006B765B" w:rsidP="00107302"/>
        </w:tc>
        <w:tc>
          <w:tcPr>
            <w:tcW w:w="2152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13B835" w14:textId="77777777" w:rsidR="006B765B" w:rsidRPr="00BA2DF7" w:rsidRDefault="006B765B" w:rsidP="00107302"/>
        </w:tc>
      </w:tr>
      <w:tr w:rsidR="006B765B" w:rsidRPr="00BA2DF7" w14:paraId="6B5A6BE1" w14:textId="77777777" w:rsidTr="00774612">
        <w:tc>
          <w:tcPr>
            <w:tcW w:w="5000" w:type="pct"/>
            <w:gridSpan w:val="4"/>
            <w:tcBorders>
              <w:bottom w:val="single" w:sz="4" w:space="0" w:color="auto"/>
            </w:tcBorders>
            <w:tcMar>
              <w:top w:w="86" w:type="dxa"/>
              <w:bottom w:w="0" w:type="dxa"/>
            </w:tcMar>
          </w:tcPr>
          <w:p w14:paraId="3C1F20E0" w14:textId="77777777" w:rsidR="006B765B" w:rsidRDefault="006B765B" w:rsidP="006B765B">
            <w:pPr>
              <w:pStyle w:val="Normal3ptafter"/>
            </w:pPr>
            <w:r>
              <w:t xml:space="preserve">Acknowledgement: </w:t>
            </w:r>
          </w:p>
          <w:p w14:paraId="113CFA49" w14:textId="77777777" w:rsidR="006B765B" w:rsidRPr="000143CE" w:rsidRDefault="006B765B" w:rsidP="000143CE">
            <w:pPr>
              <w:pStyle w:val="Normal3ptafter"/>
            </w:pPr>
            <w:r>
              <w:t xml:space="preserve">I, (print name)____________________________________________, acknowledge that the above information is accurate </w:t>
            </w:r>
            <w:r>
              <w:br/>
              <w:t>and I understand that this information will be publicly available.</w:t>
            </w:r>
          </w:p>
        </w:tc>
      </w:tr>
      <w:tr w:rsidR="006B765B" w:rsidRPr="00BA2DF7" w14:paraId="13125615" w14:textId="77777777" w:rsidTr="00774612">
        <w:trPr>
          <w:trHeight w:hRule="exact" w:val="403"/>
        </w:trPr>
        <w:tc>
          <w:tcPr>
            <w:tcW w:w="3133" w:type="pct"/>
            <w:gridSpan w:val="3"/>
            <w:tcBorders>
              <w:top w:val="single" w:sz="4" w:space="0" w:color="auto"/>
              <w:bottom w:val="nil"/>
            </w:tcBorders>
            <w:tcMar>
              <w:top w:w="86" w:type="dxa"/>
              <w:bottom w:w="0" w:type="dxa"/>
            </w:tcMar>
          </w:tcPr>
          <w:p w14:paraId="06E97AC5" w14:textId="54F849AF" w:rsidR="006B765B" w:rsidRPr="000143CE" w:rsidRDefault="006B765B" w:rsidP="000143CE">
            <w:pPr>
              <w:pStyle w:val="Normal3ptafter"/>
              <w:rPr>
                <w:szCs w:val="20"/>
              </w:rPr>
            </w:pPr>
            <w:r w:rsidRPr="000143CE">
              <w:rPr>
                <w:szCs w:val="20"/>
              </w:rPr>
              <w:t>Signature</w:t>
            </w:r>
            <w:r w:rsidR="00510A25">
              <w:rPr>
                <w:szCs w:val="20"/>
              </w:rPr>
              <w:t>- Electronic signature or enter your full name below</w:t>
            </w:r>
          </w:p>
        </w:tc>
        <w:tc>
          <w:tcPr>
            <w:tcW w:w="1867" w:type="pct"/>
            <w:tcBorders>
              <w:top w:val="single" w:sz="4" w:space="0" w:color="auto"/>
              <w:bottom w:val="nil"/>
            </w:tcBorders>
            <w:tcMar>
              <w:top w:w="86" w:type="dxa"/>
              <w:bottom w:w="0" w:type="dxa"/>
            </w:tcMar>
          </w:tcPr>
          <w:p w14:paraId="46179DED" w14:textId="77777777" w:rsidR="006B765B" w:rsidRPr="00BA2DF7" w:rsidRDefault="006B765B" w:rsidP="000143CE">
            <w:pPr>
              <w:pStyle w:val="Normal3ptafter"/>
              <w:rPr>
                <w:szCs w:val="20"/>
              </w:rPr>
            </w:pPr>
            <w:r>
              <w:rPr>
                <w:szCs w:val="20"/>
              </w:rPr>
              <w:t xml:space="preserve">Date </w:t>
            </w:r>
            <w:r w:rsidRPr="005937A3">
              <w:t>(dd-mmm-</w:t>
            </w:r>
            <w:proofErr w:type="spellStart"/>
            <w:r w:rsidRPr="005937A3">
              <w:t>yyyy</w:t>
            </w:r>
            <w:proofErr w:type="spellEnd"/>
            <w:r w:rsidRPr="005937A3">
              <w:t>)</w:t>
            </w:r>
          </w:p>
        </w:tc>
      </w:tr>
      <w:tr w:rsidR="006B765B" w:rsidRPr="00BA2DF7" w14:paraId="47B240AA" w14:textId="77777777" w:rsidTr="00774612">
        <w:trPr>
          <w:trHeight w:hRule="exact" w:val="549"/>
        </w:trPr>
        <w:tc>
          <w:tcPr>
            <w:tcW w:w="3133" w:type="pct"/>
            <w:gridSpan w:val="3"/>
            <w:tcBorders>
              <w:top w:val="nil"/>
              <w:bottom w:val="single" w:sz="4" w:space="0" w:color="auto"/>
              <w:right w:val="single" w:sz="4" w:space="0" w:color="auto"/>
            </w:tcBorders>
            <w:tcMar>
              <w:bottom w:w="14" w:type="dxa"/>
            </w:tcMar>
          </w:tcPr>
          <w:p w14:paraId="417D13F5" w14:textId="77777777" w:rsidR="006B765B" w:rsidRPr="000143CE" w:rsidRDefault="006B765B" w:rsidP="000143CE">
            <w:pPr>
              <w:pStyle w:val="Normal3ptafter"/>
              <w:rPr>
                <w:szCs w:val="20"/>
              </w:rPr>
            </w:pPr>
          </w:p>
        </w:tc>
        <w:tc>
          <w:tcPr>
            <w:tcW w:w="1867" w:type="pct"/>
            <w:tcBorders>
              <w:top w:val="nil"/>
              <w:bottom w:val="single" w:sz="4" w:space="0" w:color="auto"/>
              <w:right w:val="single" w:sz="4" w:space="0" w:color="auto"/>
            </w:tcBorders>
            <w:tcMar>
              <w:top w:w="0" w:type="dxa"/>
              <w:bottom w:w="14" w:type="dxa"/>
            </w:tcMar>
          </w:tcPr>
          <w:p w14:paraId="76737DE9" w14:textId="77777777" w:rsidR="006B765B" w:rsidRPr="00BA2DF7" w:rsidRDefault="006B765B" w:rsidP="000143CE">
            <w:pPr>
              <w:pStyle w:val="Normal3ptafter"/>
              <w:rPr>
                <w:sz w:val="18"/>
                <w:szCs w:val="18"/>
              </w:rPr>
            </w:pPr>
          </w:p>
        </w:tc>
      </w:tr>
    </w:tbl>
    <w:p w14:paraId="1C679EB0" w14:textId="77777777" w:rsidR="000143CE" w:rsidRDefault="002709EF" w:rsidP="00861221">
      <w:pPr>
        <w:pStyle w:val="Heading1"/>
      </w:pPr>
      <w:r>
        <w:t>Description</w:t>
      </w:r>
    </w:p>
    <w:p w14:paraId="4E3F931D" w14:textId="77777777" w:rsidR="000143CE" w:rsidRPr="000143CE" w:rsidRDefault="002709EF" w:rsidP="00774612">
      <w:pPr>
        <w:pStyle w:val="Normal3ptafter"/>
        <w:rPr>
          <w:rStyle w:val="Strong"/>
        </w:rPr>
      </w:pPr>
      <w:r>
        <w:rPr>
          <w:rStyle w:val="Strong"/>
        </w:rPr>
        <w:t xml:space="preserve">Declaration of </w:t>
      </w:r>
      <w:r w:rsidR="000143CE" w:rsidRPr="000143CE">
        <w:rPr>
          <w:rStyle w:val="Strong"/>
        </w:rPr>
        <w:t>Conflict of Interest</w:t>
      </w:r>
    </w:p>
    <w:p w14:paraId="77FB9CD1" w14:textId="7494B575" w:rsidR="000143CE" w:rsidRDefault="002709EF" w:rsidP="000143CE">
      <w:r>
        <w:t xml:space="preserve">A declaration is </w:t>
      </w:r>
      <w:r w:rsidR="00510A25">
        <w:t xml:space="preserve">required </w:t>
      </w:r>
      <w:r>
        <w:t>because a</w:t>
      </w:r>
      <w:r w:rsidR="000143CE">
        <w:t xml:space="preserve"> </w:t>
      </w:r>
      <w:r>
        <w:t>conflict of i</w:t>
      </w:r>
      <w:r w:rsidR="000143CE">
        <w:t>nterest may occur in situations where the personal and professional interests of individuals may have actual, potential or apparent influence over their judgement and actions.</w:t>
      </w:r>
    </w:p>
    <w:p w14:paraId="0ABC039A" w14:textId="77777777" w:rsidR="000143CE" w:rsidRDefault="000143CE" w:rsidP="00861221">
      <w:pPr>
        <w:pStyle w:val="Heading1"/>
      </w:pPr>
      <w:r>
        <w:t>Examples</w:t>
      </w:r>
    </w:p>
    <w:p w14:paraId="69E2E038" w14:textId="77777777" w:rsidR="000143CE" w:rsidRPr="000143CE" w:rsidRDefault="000143CE" w:rsidP="000143CE">
      <w:pPr>
        <w:pStyle w:val="Normal3ptafter"/>
        <w:rPr>
          <w:rStyle w:val="Strong"/>
        </w:rPr>
      </w:pPr>
      <w:r w:rsidRPr="000143CE">
        <w:rPr>
          <w:rStyle w:val="Strong"/>
        </w:rPr>
        <w:t>Examples of relationships that must be disclosed include but are not limited to the following:</w:t>
      </w:r>
    </w:p>
    <w:p w14:paraId="3FC0A3CD" w14:textId="77777777" w:rsidR="000143CE" w:rsidRDefault="000143CE" w:rsidP="000143CE">
      <w:pPr>
        <w:pStyle w:val="ListParagraph"/>
        <w:numPr>
          <w:ilvl w:val="0"/>
          <w:numId w:val="1"/>
        </w:numPr>
      </w:pPr>
      <w:r>
        <w:t>Any direct financial interest in a commercial entity such as pharmaceutical organization, medical devices company or communications firm (“the organization”)</w:t>
      </w:r>
    </w:p>
    <w:p w14:paraId="5C58D90C" w14:textId="77777777" w:rsidR="000143CE" w:rsidRDefault="000143CE" w:rsidP="000143CE">
      <w:pPr>
        <w:pStyle w:val="ListParagraph"/>
        <w:numPr>
          <w:ilvl w:val="0"/>
          <w:numId w:val="1"/>
        </w:numPr>
      </w:pPr>
      <w:r>
        <w:t>Investments held in the organization</w:t>
      </w:r>
    </w:p>
    <w:p w14:paraId="578B7893" w14:textId="77777777" w:rsidR="000143CE" w:rsidRDefault="000143CE" w:rsidP="000143CE">
      <w:pPr>
        <w:pStyle w:val="ListParagraph"/>
        <w:numPr>
          <w:ilvl w:val="0"/>
          <w:numId w:val="1"/>
        </w:numPr>
      </w:pPr>
      <w:r>
        <w:t>Membership on the organization’s advisory board or similar committee</w:t>
      </w:r>
    </w:p>
    <w:p w14:paraId="1C9D89BA" w14:textId="77777777" w:rsidR="000143CE" w:rsidRDefault="000143CE" w:rsidP="000143CE">
      <w:pPr>
        <w:pStyle w:val="ListParagraph"/>
        <w:numPr>
          <w:ilvl w:val="0"/>
          <w:numId w:val="1"/>
        </w:numPr>
      </w:pPr>
      <w:r>
        <w:t>Current or recent participation in the clinical trial sponsored by the organization</w:t>
      </w:r>
    </w:p>
    <w:p w14:paraId="62B974BE" w14:textId="77777777" w:rsidR="000143CE" w:rsidRDefault="000143CE" w:rsidP="000143CE">
      <w:pPr>
        <w:pStyle w:val="ListParagraph"/>
        <w:numPr>
          <w:ilvl w:val="0"/>
          <w:numId w:val="1"/>
        </w:numPr>
      </w:pPr>
      <w:r>
        <w:t>Member of a Speakers Bureau</w:t>
      </w:r>
    </w:p>
    <w:p w14:paraId="7FC0847F" w14:textId="77777777" w:rsidR="006B765B" w:rsidRPr="00B21DE6" w:rsidRDefault="000143CE" w:rsidP="000143CE">
      <w:pPr>
        <w:pStyle w:val="ListParagraph"/>
        <w:numPr>
          <w:ilvl w:val="0"/>
          <w:numId w:val="1"/>
        </w:numPr>
      </w:pPr>
      <w:r>
        <w:t>Holding a patent for a product referred to in the CME/CPD activity or that is marketed by a commercial organization</w:t>
      </w:r>
    </w:p>
    <w:sectPr w:rsidR="006B765B" w:rsidRPr="00B21DE6" w:rsidSect="00A420B1">
      <w:headerReference w:type="default" r:id="rId7"/>
      <w:footerReference w:type="default" r:id="rId8"/>
      <w:headerReference w:type="first" r:id="rId9"/>
      <w:footerReference w:type="first" r:id="rId10"/>
      <w:pgSz w:w="12240" w:h="15840" w:code="1"/>
      <w:pgMar w:top="990" w:right="432" w:bottom="810" w:left="432" w:header="432" w:footer="43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C3CFF0" w14:textId="77777777" w:rsidR="006C2DED" w:rsidRDefault="00E96AF6">
      <w:pPr>
        <w:spacing w:after="0"/>
        <w:rPr>
          <w:rFonts w:ascii="Calibri" w:eastAsia="Calibri" w:hAnsi="Calibri" w:cs="Times New Roman"/>
        </w:rPr>
        <w:pPrChange w:id="2" w:author="Elise Catudal" w:date="2011-11-22T10:52:00Z">
          <w:pPr/>
        </w:pPrChange>
      </w:pPr>
      <w:r>
        <w:separator/>
      </w:r>
    </w:p>
  </w:endnote>
  <w:endnote w:type="continuationSeparator" w:id="0">
    <w:p w14:paraId="12405C9F" w14:textId="77777777" w:rsidR="006C2DED" w:rsidRDefault="00E96AF6">
      <w:pPr>
        <w:spacing w:after="0"/>
        <w:rPr>
          <w:rFonts w:ascii="Calibri" w:eastAsia="Calibri" w:hAnsi="Calibri" w:cs="Times New Roman"/>
        </w:rPr>
        <w:pPrChange w:id="3" w:author="Elise Catudal" w:date="2011-11-22T10:52:00Z">
          <w:pPr/>
        </w:pPrChange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D578DC" w14:textId="77777777" w:rsidR="00E96AF6" w:rsidRDefault="00E96AF6" w:rsidP="00A420B1">
    <w:pPr>
      <w:pStyle w:val="Footer"/>
    </w:pPr>
    <w:r>
      <w:t>Declaration of Conflict of Interest</w:t>
    </w:r>
    <w:r>
      <w:tab/>
      <w:t xml:space="preserve">p. </w:t>
    </w:r>
    <w:sdt>
      <w:sdtPr>
        <w:id w:val="12003544"/>
        <w:docPartObj>
          <w:docPartGallery w:val="Page Numbers (Bottom of Page)"/>
          <w:docPartUnique/>
        </w:docPartObj>
      </w:sdtPr>
      <w:sdtEndPr/>
      <w:sdtContent>
        <w:r w:rsidR="0043328F">
          <w:fldChar w:fldCharType="begin"/>
        </w:r>
        <w:r w:rsidR="0043328F">
          <w:instrText xml:space="preserve"> PAGE   \* MERGEFORMAT </w:instrText>
        </w:r>
        <w:r w:rsidR="0043328F">
          <w:fldChar w:fldCharType="separate"/>
        </w:r>
        <w:r w:rsidR="00664C1B">
          <w:rPr>
            <w:noProof/>
          </w:rPr>
          <w:t>2</w:t>
        </w:r>
        <w:r w:rsidR="0043328F">
          <w:rPr>
            <w:noProof/>
          </w:rPr>
          <w:fldChar w:fldCharType="end"/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1927B0" w14:textId="3894BAB4" w:rsidR="00E96AF6" w:rsidRPr="00A329E2" w:rsidRDefault="00EA3D00" w:rsidP="00A329E2">
    <w:pPr>
      <w:pStyle w:val="Footer"/>
    </w:pPr>
    <w:r>
      <w:t>www.caribbeancardiacsociety.org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A5517F" w14:textId="77777777" w:rsidR="006C2DED" w:rsidRDefault="00E96AF6">
      <w:pPr>
        <w:spacing w:after="0"/>
        <w:rPr>
          <w:rFonts w:ascii="Calibri" w:eastAsia="Calibri" w:hAnsi="Calibri" w:cs="Times New Roman"/>
        </w:rPr>
        <w:pPrChange w:id="0" w:author="Elise Catudal" w:date="2011-11-22T10:52:00Z">
          <w:pPr/>
        </w:pPrChange>
      </w:pPr>
      <w:r>
        <w:separator/>
      </w:r>
    </w:p>
  </w:footnote>
  <w:footnote w:type="continuationSeparator" w:id="0">
    <w:p w14:paraId="14C16149" w14:textId="77777777" w:rsidR="006C2DED" w:rsidRDefault="00E96AF6">
      <w:pPr>
        <w:spacing w:after="0"/>
        <w:rPr>
          <w:rFonts w:ascii="Calibri" w:eastAsia="Calibri" w:hAnsi="Calibri" w:cs="Times New Roman"/>
        </w:rPr>
        <w:pPrChange w:id="1" w:author="Elise Catudal" w:date="2011-11-22T10:52:00Z">
          <w:pPr/>
        </w:pPrChange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211999" w14:textId="30AE4858" w:rsidR="00E96AF6" w:rsidRPr="00A420B1" w:rsidRDefault="00EA3D00" w:rsidP="00A420B1">
    <w:pPr>
      <w:pStyle w:val="Header"/>
    </w:pPr>
    <w:r>
      <w:t>37</w:t>
    </w:r>
    <w:r w:rsidRPr="00EA3D00">
      <w:rPr>
        <w:vertAlign w:val="superscript"/>
      </w:rPr>
      <w:t>th</w:t>
    </w:r>
    <w:r>
      <w:t xml:space="preserve"> Caribbean Cardiology Conference</w:t>
    </w:r>
    <w:r w:rsidR="00E96AF6" w:rsidRPr="00A420B1">
      <w:tab/>
    </w:r>
    <w:r>
      <w:t>July 25</w:t>
    </w:r>
    <w:r w:rsidRPr="00EA3D00">
      <w:rPr>
        <w:vertAlign w:val="superscript"/>
      </w:rPr>
      <w:t>th</w:t>
    </w:r>
    <w:r>
      <w:t>- 28</w:t>
    </w:r>
    <w:r w:rsidRPr="00EA3D00">
      <w:rPr>
        <w:vertAlign w:val="superscript"/>
      </w:rPr>
      <w:t>t</w:t>
    </w:r>
    <w:r>
      <w:rPr>
        <w:vertAlign w:val="superscript"/>
      </w:rPr>
      <w:t>h</w:t>
    </w:r>
    <w:r>
      <w:t>, 2024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FC5903" w14:textId="3C81346B" w:rsidR="00E96AF6" w:rsidRDefault="00EA3D00" w:rsidP="00A420B1">
    <w:pPr>
      <w:pStyle w:val="NoSpacing"/>
    </w:pP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4F313692" wp14:editId="6BBBE62A">
              <wp:simplePos x="0" y="0"/>
              <wp:positionH relativeFrom="column">
                <wp:posOffset>493183</wp:posOffset>
              </wp:positionH>
              <wp:positionV relativeFrom="paragraph">
                <wp:posOffset>-5080</wp:posOffset>
              </wp:positionV>
              <wp:extent cx="3919855" cy="959485"/>
              <wp:effectExtent l="0" t="0" r="4445" b="5715"/>
              <wp:wrapSquare wrapText="bothSides"/>
              <wp:docPr id="766473956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919855" cy="9594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37D4E49" w14:textId="77777777" w:rsidR="00EA3D00" w:rsidRPr="002356A4" w:rsidRDefault="00EA3D00" w:rsidP="00EA3D00">
                          <w:pPr>
                            <w:spacing w:after="0" w:line="240" w:lineRule="auto"/>
                            <w:contextualSpacing/>
                            <w:rPr>
                              <w:rFonts w:ascii="Candara" w:hAnsi="Candara"/>
                              <w:color w:val="4F81BD" w:themeColor="accent1"/>
                              <w:sz w:val="28"/>
                              <w:szCs w:val="28"/>
                            </w:rPr>
                          </w:pPr>
                          <w:r w:rsidRPr="002356A4">
                            <w:rPr>
                              <w:rFonts w:ascii="Candara" w:hAnsi="Candara"/>
                              <w:color w:val="4F81BD" w:themeColor="accent1"/>
                              <w:sz w:val="28"/>
                              <w:szCs w:val="28"/>
                            </w:rPr>
                            <w:t>CARIBBEAN CARDIAC SOCIETY</w:t>
                          </w:r>
                        </w:p>
                        <w:p w14:paraId="29313411" w14:textId="77777777" w:rsidR="00EA3D00" w:rsidRPr="002356A4" w:rsidRDefault="00EA3D00" w:rsidP="00EA3D00">
                          <w:pPr>
                            <w:spacing w:after="0" w:line="240" w:lineRule="auto"/>
                            <w:contextualSpacing/>
                            <w:rPr>
                              <w:rFonts w:ascii="Candara" w:hAnsi="Candara"/>
                              <w:color w:val="FF0000"/>
                              <w:sz w:val="28"/>
                              <w:szCs w:val="28"/>
                            </w:rPr>
                          </w:pPr>
                          <w:r w:rsidRPr="002356A4">
                            <w:rPr>
                              <w:rFonts w:ascii="Candara" w:hAnsi="Candara"/>
                              <w:color w:val="FF0000"/>
                              <w:sz w:val="28"/>
                              <w:szCs w:val="28"/>
                              <w:lang w:val="en-US"/>
                            </w:rPr>
                            <w:t>37</w:t>
                          </w:r>
                          <w:r w:rsidRPr="002356A4">
                            <w:rPr>
                              <w:rFonts w:ascii="Candara" w:hAnsi="Candara"/>
                              <w:color w:val="FF0000"/>
                              <w:sz w:val="28"/>
                              <w:szCs w:val="28"/>
                              <w:vertAlign w:val="superscript"/>
                              <w:lang w:val="en-US"/>
                            </w:rPr>
                            <w:t>th</w:t>
                          </w:r>
                          <w:r>
                            <w:rPr>
                              <w:rFonts w:ascii="Candara" w:hAnsi="Candara"/>
                              <w:sz w:val="28"/>
                              <w:szCs w:val="28"/>
                              <w:lang w:val="en-US"/>
                            </w:rPr>
                            <w:t xml:space="preserve"> </w:t>
                          </w:r>
                          <w:r w:rsidRPr="002356A4">
                            <w:rPr>
                              <w:rFonts w:ascii="Candara" w:hAnsi="Candara"/>
                              <w:color w:val="FF0000"/>
                              <w:sz w:val="28"/>
                              <w:szCs w:val="28"/>
                              <w:lang w:val="en-US"/>
                            </w:rPr>
                            <w:t>Caribbean Cardiology</w:t>
                          </w:r>
                          <w:r w:rsidRPr="002356A4">
                            <w:rPr>
                              <w:rFonts w:ascii="Candara" w:hAnsi="Candara"/>
                              <w:color w:val="FF0000"/>
                              <w:sz w:val="28"/>
                              <w:szCs w:val="28"/>
                            </w:rPr>
                            <w:t xml:space="preserve"> Conference</w:t>
                          </w:r>
                        </w:p>
                        <w:p w14:paraId="5FA73914" w14:textId="77777777" w:rsidR="00EA3D00" w:rsidRDefault="00EA3D00" w:rsidP="00EA3D00">
                          <w:pPr>
                            <w:spacing w:after="0" w:line="240" w:lineRule="auto"/>
                            <w:contextualSpacing/>
                            <w:rPr>
                              <w:rFonts w:ascii="Candara" w:hAnsi="Candar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Candara" w:hAnsi="Candara"/>
                              <w:sz w:val="28"/>
                              <w:szCs w:val="28"/>
                              <w:lang w:val="en-US"/>
                            </w:rPr>
                            <w:t>Barbados Hilton, Bridgetown, Barbados</w:t>
                          </w:r>
                          <w:r>
                            <w:rPr>
                              <w:rFonts w:ascii="Candara" w:hAnsi="Candara"/>
                              <w:sz w:val="28"/>
                              <w:szCs w:val="28"/>
                            </w:rPr>
                            <w:t xml:space="preserve"> </w:t>
                          </w:r>
                        </w:p>
                        <w:p w14:paraId="2D45AA5B" w14:textId="77777777" w:rsidR="00EA3D00" w:rsidRDefault="00EA3D00" w:rsidP="00EA3D00">
                          <w:pPr>
                            <w:spacing w:after="0" w:line="240" w:lineRule="auto"/>
                            <w:contextualSpacing/>
                            <w:rPr>
                              <w:rFonts w:ascii="Candara" w:hAnsi="Candara"/>
                              <w:sz w:val="28"/>
                              <w:szCs w:val="28"/>
                            </w:rPr>
                          </w:pPr>
                          <w:r w:rsidRPr="002A63E0">
                            <w:rPr>
                              <w:rFonts w:ascii="Candara" w:hAnsi="Candara"/>
                              <w:sz w:val="28"/>
                              <w:szCs w:val="28"/>
                            </w:rPr>
                            <w:t xml:space="preserve">July </w:t>
                          </w:r>
                          <w:r>
                            <w:rPr>
                              <w:rFonts w:ascii="Candara" w:hAnsi="Candara"/>
                              <w:sz w:val="28"/>
                              <w:szCs w:val="28"/>
                              <w:lang w:val="en-US"/>
                            </w:rPr>
                            <w:t>25-28, 2024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4F31369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8.85pt;margin-top:-.4pt;width:308.65pt;height:75.55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" stroked="f">
              <v:path arrowok="t"/>
              <v:textbox style="mso-fit-shape-to-text:t">
                <w:txbxContent>
                  <w:p w14:paraId="737D4E49" w14:textId="77777777" w:rsidR="00EA3D00" w:rsidRPr="002356A4" w:rsidRDefault="00EA3D00" w:rsidP="00EA3D00">
                    <w:pPr>
                      <w:spacing w:after="0" w:line="240" w:lineRule="auto"/>
                      <w:contextualSpacing/>
                      <w:rPr>
                        <w:rFonts w:ascii="Candara" w:hAnsi="Candara"/>
                        <w:color w:val="4F81BD" w:themeColor="accent1"/>
                        <w:sz w:val="28"/>
                        <w:szCs w:val="28"/>
                      </w:rPr>
                    </w:pPr>
                    <w:r w:rsidRPr="002356A4">
                      <w:rPr>
                        <w:rFonts w:ascii="Candara" w:hAnsi="Candara"/>
                        <w:color w:val="4F81BD" w:themeColor="accent1"/>
                        <w:sz w:val="28"/>
                        <w:szCs w:val="28"/>
                      </w:rPr>
                      <w:t>CARIBBEAN CARDIAC SOCIETY</w:t>
                    </w:r>
                  </w:p>
                  <w:p w14:paraId="29313411" w14:textId="77777777" w:rsidR="00EA3D00" w:rsidRPr="002356A4" w:rsidRDefault="00EA3D00" w:rsidP="00EA3D00">
                    <w:pPr>
                      <w:spacing w:after="0" w:line="240" w:lineRule="auto"/>
                      <w:contextualSpacing/>
                      <w:rPr>
                        <w:rFonts w:ascii="Candara" w:hAnsi="Candara"/>
                        <w:color w:val="FF0000"/>
                        <w:sz w:val="28"/>
                        <w:szCs w:val="28"/>
                      </w:rPr>
                    </w:pPr>
                    <w:r w:rsidRPr="002356A4">
                      <w:rPr>
                        <w:rFonts w:ascii="Candara" w:hAnsi="Candara"/>
                        <w:color w:val="FF0000"/>
                        <w:sz w:val="28"/>
                        <w:szCs w:val="28"/>
                        <w:lang w:val="en-US"/>
                      </w:rPr>
                      <w:t>37</w:t>
                    </w:r>
                    <w:r w:rsidRPr="002356A4">
                      <w:rPr>
                        <w:rFonts w:ascii="Candara" w:hAnsi="Candara"/>
                        <w:color w:val="FF0000"/>
                        <w:sz w:val="28"/>
                        <w:szCs w:val="28"/>
                        <w:vertAlign w:val="superscript"/>
                        <w:lang w:val="en-US"/>
                      </w:rPr>
                      <w:t>th</w:t>
                    </w:r>
                    <w:r>
                      <w:rPr>
                        <w:rFonts w:ascii="Candara" w:hAnsi="Candara"/>
                        <w:sz w:val="28"/>
                        <w:szCs w:val="28"/>
                        <w:lang w:val="en-US"/>
                      </w:rPr>
                      <w:t xml:space="preserve"> </w:t>
                    </w:r>
                    <w:r w:rsidRPr="002356A4">
                      <w:rPr>
                        <w:rFonts w:ascii="Candara" w:hAnsi="Candara"/>
                        <w:color w:val="FF0000"/>
                        <w:sz w:val="28"/>
                        <w:szCs w:val="28"/>
                        <w:lang w:val="en-US"/>
                      </w:rPr>
                      <w:t>Caribbean Cardiology</w:t>
                    </w:r>
                    <w:r w:rsidRPr="002356A4">
                      <w:rPr>
                        <w:rFonts w:ascii="Candara" w:hAnsi="Candara"/>
                        <w:color w:val="FF0000"/>
                        <w:sz w:val="28"/>
                        <w:szCs w:val="28"/>
                      </w:rPr>
                      <w:t xml:space="preserve"> Conference</w:t>
                    </w:r>
                  </w:p>
                  <w:p w14:paraId="5FA73914" w14:textId="77777777" w:rsidR="00EA3D00" w:rsidRDefault="00EA3D00" w:rsidP="00EA3D00">
                    <w:pPr>
                      <w:spacing w:after="0" w:line="240" w:lineRule="auto"/>
                      <w:contextualSpacing/>
                      <w:rPr>
                        <w:rFonts w:ascii="Candara" w:hAnsi="Candara"/>
                        <w:sz w:val="28"/>
                        <w:szCs w:val="28"/>
                      </w:rPr>
                    </w:pPr>
                    <w:r>
                      <w:rPr>
                        <w:rFonts w:ascii="Candara" w:hAnsi="Candara"/>
                        <w:sz w:val="28"/>
                        <w:szCs w:val="28"/>
                        <w:lang w:val="en-US"/>
                      </w:rPr>
                      <w:t>Barbados Hilton, Bridgetown, Barbados</w:t>
                    </w:r>
                    <w:r>
                      <w:rPr>
                        <w:rFonts w:ascii="Candara" w:hAnsi="Candara"/>
                        <w:sz w:val="28"/>
                        <w:szCs w:val="28"/>
                      </w:rPr>
                      <w:t xml:space="preserve"> </w:t>
                    </w:r>
                  </w:p>
                  <w:p w14:paraId="2D45AA5B" w14:textId="77777777" w:rsidR="00EA3D00" w:rsidRDefault="00EA3D00" w:rsidP="00EA3D00">
                    <w:pPr>
                      <w:spacing w:after="0" w:line="240" w:lineRule="auto"/>
                      <w:contextualSpacing/>
                      <w:rPr>
                        <w:rFonts w:ascii="Candara" w:hAnsi="Candara"/>
                        <w:sz w:val="28"/>
                        <w:szCs w:val="28"/>
                      </w:rPr>
                    </w:pPr>
                    <w:r w:rsidRPr="002A63E0">
                      <w:rPr>
                        <w:rFonts w:ascii="Candara" w:hAnsi="Candara"/>
                        <w:sz w:val="28"/>
                        <w:szCs w:val="28"/>
                      </w:rPr>
                      <w:t xml:space="preserve">July </w:t>
                    </w:r>
                    <w:r>
                      <w:rPr>
                        <w:rFonts w:ascii="Candara" w:hAnsi="Candara"/>
                        <w:sz w:val="28"/>
                        <w:szCs w:val="28"/>
                        <w:lang w:val="en-US"/>
                      </w:rPr>
                      <w:t>25-28, 2024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</w:rPr>
      <w:drawing>
        <wp:inline distT="0" distB="0" distL="0" distR="0" wp14:anchorId="4EBA1F5C" wp14:editId="43C4B0AE">
          <wp:extent cx="2237740" cy="10287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956" b="15118"/>
                  <a:stretch/>
                </pic:blipFill>
                <pic:spPr bwMode="auto">
                  <a:xfrm>
                    <a:off x="0" y="0"/>
                    <a:ext cx="2237740" cy="10287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7331B2"/>
    <w:multiLevelType w:val="multilevel"/>
    <w:tmpl w:val="7E480388"/>
    <w:styleLink w:val="Heading1-Astyle"/>
    <w:lvl w:ilvl="0">
      <w:start w:val="1"/>
      <w:numFmt w:val="upperLetter"/>
      <w:pStyle w:val="Heading1-A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61F70460"/>
    <w:multiLevelType w:val="hybridMultilevel"/>
    <w:tmpl w:val="24CABE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A51944"/>
    <w:multiLevelType w:val="multilevel"/>
    <w:tmpl w:val="7E480388"/>
    <w:numStyleLink w:val="Heading1-Astyle"/>
  </w:abstractNum>
  <w:num w:numId="1" w16cid:durableId="415202932">
    <w:abstractNumId w:val="1"/>
  </w:num>
  <w:num w:numId="2" w16cid:durableId="239414755">
    <w:abstractNumId w:val="0"/>
  </w:num>
  <w:num w:numId="3" w16cid:durableId="46315650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6D0B"/>
    <w:rsid w:val="000143CE"/>
    <w:rsid w:val="0004499F"/>
    <w:rsid w:val="0006405D"/>
    <w:rsid w:val="0008259C"/>
    <w:rsid w:val="000A6155"/>
    <w:rsid w:val="00107302"/>
    <w:rsid w:val="002709EF"/>
    <w:rsid w:val="002760C1"/>
    <w:rsid w:val="00283485"/>
    <w:rsid w:val="002E427E"/>
    <w:rsid w:val="003B7457"/>
    <w:rsid w:val="003C1CD4"/>
    <w:rsid w:val="00432E65"/>
    <w:rsid w:val="0043328F"/>
    <w:rsid w:val="00446D2D"/>
    <w:rsid w:val="004A2B84"/>
    <w:rsid w:val="004A586B"/>
    <w:rsid w:val="00510A25"/>
    <w:rsid w:val="00554C1B"/>
    <w:rsid w:val="00572888"/>
    <w:rsid w:val="005B55E2"/>
    <w:rsid w:val="005C33DB"/>
    <w:rsid w:val="005D6D0B"/>
    <w:rsid w:val="0064262E"/>
    <w:rsid w:val="006561E2"/>
    <w:rsid w:val="00664C1B"/>
    <w:rsid w:val="00692C79"/>
    <w:rsid w:val="006B765B"/>
    <w:rsid w:val="006C2DED"/>
    <w:rsid w:val="006D048C"/>
    <w:rsid w:val="00736936"/>
    <w:rsid w:val="00774612"/>
    <w:rsid w:val="00783336"/>
    <w:rsid w:val="0085107C"/>
    <w:rsid w:val="00861221"/>
    <w:rsid w:val="008A4BFF"/>
    <w:rsid w:val="009C1A9C"/>
    <w:rsid w:val="00A329E2"/>
    <w:rsid w:val="00A420B1"/>
    <w:rsid w:val="00A45062"/>
    <w:rsid w:val="00A500F9"/>
    <w:rsid w:val="00A56865"/>
    <w:rsid w:val="00A94450"/>
    <w:rsid w:val="00AE1147"/>
    <w:rsid w:val="00B21DE6"/>
    <w:rsid w:val="00BB2978"/>
    <w:rsid w:val="00BF4478"/>
    <w:rsid w:val="00CB31F4"/>
    <w:rsid w:val="00CD58D5"/>
    <w:rsid w:val="00CF267A"/>
    <w:rsid w:val="00D0406D"/>
    <w:rsid w:val="00D96C7A"/>
    <w:rsid w:val="00E96AF6"/>
    <w:rsid w:val="00EA3D00"/>
    <w:rsid w:val="00EF0CC5"/>
    <w:rsid w:val="00EF7A53"/>
    <w:rsid w:val="00F16B62"/>
    <w:rsid w:val="00F84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,"/>
  <w14:docId w14:val="0D15901A"/>
  <w15:docId w15:val="{572E8149-8D61-42E3-B96C-021981EF5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20B1"/>
    <w:pPr>
      <w:spacing w:line="204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861221"/>
    <w:pPr>
      <w:keepNext/>
      <w:keepLines/>
      <w:spacing w:before="240" w:after="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32E65"/>
    <w:pPr>
      <w:keepNext/>
      <w:keepLines/>
      <w:spacing w:before="240" w:after="12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420B1"/>
    <w:pPr>
      <w:pBdr>
        <w:bottom w:val="single" w:sz="4" w:space="1" w:color="4F81BD" w:themeColor="accent1"/>
      </w:pBdr>
      <w:tabs>
        <w:tab w:val="right" w:pos="11340"/>
      </w:tabs>
      <w:spacing w:after="0"/>
    </w:pPr>
    <w:rPr>
      <w:color w:val="4F81BD" w:themeColor="accent1"/>
    </w:rPr>
  </w:style>
  <w:style w:type="character" w:customStyle="1" w:styleId="HeaderChar">
    <w:name w:val="Header Char"/>
    <w:basedOn w:val="DefaultParagraphFont"/>
    <w:link w:val="Header"/>
    <w:uiPriority w:val="99"/>
    <w:rsid w:val="00A420B1"/>
    <w:rPr>
      <w:color w:val="4F81BD" w:themeColor="accent1"/>
    </w:rPr>
  </w:style>
  <w:style w:type="paragraph" w:styleId="Footer">
    <w:name w:val="footer"/>
    <w:basedOn w:val="Header"/>
    <w:link w:val="FooterChar"/>
    <w:uiPriority w:val="99"/>
    <w:unhideWhenUsed/>
    <w:rsid w:val="00A420B1"/>
    <w:pPr>
      <w:pBdr>
        <w:top w:val="single" w:sz="4" w:space="1" w:color="4F81BD" w:themeColor="accent1"/>
        <w:bottom w:val="none" w:sz="0" w:space="0" w:color="auto"/>
      </w:pBdr>
    </w:pPr>
  </w:style>
  <w:style w:type="character" w:customStyle="1" w:styleId="FooterChar">
    <w:name w:val="Footer Char"/>
    <w:basedOn w:val="DefaultParagraphFont"/>
    <w:link w:val="Footer"/>
    <w:uiPriority w:val="99"/>
    <w:rsid w:val="00A420B1"/>
    <w:rPr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D6D0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6D0B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861221"/>
    <w:pPr>
      <w:spacing w:after="60"/>
      <w:contextualSpacing/>
      <w:jc w:val="center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6122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6D0B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5D6D0B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86122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CommentReference">
    <w:name w:val="annotation reference"/>
    <w:basedOn w:val="DefaultParagraphFont"/>
    <w:uiPriority w:val="99"/>
    <w:semiHidden/>
    <w:unhideWhenUsed/>
    <w:rsid w:val="005D6D0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D6D0B"/>
    <w:pPr>
      <w:spacing w:after="120"/>
    </w:pPr>
    <w:rPr>
      <w:rFonts w:eastAsia="Calibri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D6D0B"/>
    <w:rPr>
      <w:rFonts w:eastAsia="Calibri" w:cs="Times New Roman"/>
      <w:sz w:val="20"/>
      <w:szCs w:val="20"/>
    </w:rPr>
  </w:style>
  <w:style w:type="table" w:styleId="TableGrid">
    <w:name w:val="Table Grid"/>
    <w:basedOn w:val="TableNormal"/>
    <w:rsid w:val="004A2B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3ptbefore">
    <w:name w:val="Normal + 3pt before"/>
    <w:basedOn w:val="Normal"/>
    <w:qFormat/>
    <w:rsid w:val="00F84ADA"/>
    <w:pPr>
      <w:spacing w:before="60"/>
    </w:pPr>
  </w:style>
  <w:style w:type="character" w:customStyle="1" w:styleId="Heading2Char">
    <w:name w:val="Heading 2 Char"/>
    <w:basedOn w:val="DefaultParagraphFont"/>
    <w:link w:val="Heading2"/>
    <w:uiPriority w:val="9"/>
    <w:rsid w:val="00432E6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Checkbox-2ptbefore-10ptafter">
    <w:name w:val="Check box - 2pt before - 10pt after"/>
    <w:basedOn w:val="Normal"/>
    <w:qFormat/>
    <w:rsid w:val="00CF267A"/>
    <w:pPr>
      <w:spacing w:before="40" w:after="0"/>
    </w:pPr>
  </w:style>
  <w:style w:type="paragraph" w:styleId="NoSpacing">
    <w:name w:val="No Spacing"/>
    <w:basedOn w:val="Normal"/>
    <w:uiPriority w:val="1"/>
    <w:qFormat/>
    <w:rsid w:val="00CF267A"/>
    <w:pPr>
      <w:spacing w:after="0"/>
    </w:pPr>
  </w:style>
  <w:style w:type="character" w:styleId="Strong">
    <w:name w:val="Strong"/>
    <w:basedOn w:val="DefaultParagraphFont"/>
    <w:uiPriority w:val="22"/>
    <w:qFormat/>
    <w:rsid w:val="00B21DE6"/>
    <w:rPr>
      <w:b/>
      <w:bCs/>
    </w:rPr>
  </w:style>
  <w:style w:type="paragraph" w:customStyle="1" w:styleId="Normal3ptafter">
    <w:name w:val="Normal 3 pt after"/>
    <w:basedOn w:val="Normal"/>
    <w:qFormat/>
    <w:rsid w:val="006B765B"/>
    <w:pPr>
      <w:spacing w:after="60"/>
    </w:pPr>
  </w:style>
  <w:style w:type="character" w:customStyle="1" w:styleId="Style1">
    <w:name w:val="Style1"/>
    <w:basedOn w:val="DefaultParagraphFont"/>
    <w:uiPriority w:val="1"/>
    <w:qFormat/>
    <w:rsid w:val="00F16B62"/>
    <w:rPr>
      <w:b/>
      <w:color w:val="auto"/>
      <w:sz w:val="22"/>
    </w:rPr>
  </w:style>
  <w:style w:type="paragraph" w:styleId="ListParagraph">
    <w:name w:val="List Paragraph"/>
    <w:basedOn w:val="Normal"/>
    <w:uiPriority w:val="34"/>
    <w:qFormat/>
    <w:rsid w:val="000143CE"/>
    <w:pPr>
      <w:ind w:left="720"/>
      <w:contextualSpacing/>
    </w:pPr>
  </w:style>
  <w:style w:type="paragraph" w:customStyle="1" w:styleId="Heading1-A">
    <w:name w:val="Heading 1 - A"/>
    <w:basedOn w:val="Heading1"/>
    <w:qFormat/>
    <w:rsid w:val="00861221"/>
    <w:pPr>
      <w:numPr>
        <w:numId w:val="2"/>
      </w:numPr>
    </w:pPr>
  </w:style>
  <w:style w:type="numbering" w:customStyle="1" w:styleId="Heading1-Astyle">
    <w:name w:val="Heading 1 - A style"/>
    <w:uiPriority w:val="99"/>
    <w:rsid w:val="00572888"/>
    <w:pPr>
      <w:numPr>
        <w:numId w:val="2"/>
      </w:numPr>
    </w:pPr>
  </w:style>
  <w:style w:type="character" w:customStyle="1" w:styleId="Expanded2pt">
    <w:name w:val="Expanded .2 pt"/>
    <w:basedOn w:val="DefaultParagraphFont"/>
    <w:uiPriority w:val="1"/>
    <w:qFormat/>
    <w:rsid w:val="003C1CD4"/>
    <w:rPr>
      <w:spacing w:val="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.~WRD0000</Template>
  <TotalTime>1</TotalTime>
  <Pages>2</Pages>
  <Words>689</Words>
  <Characters>3932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Elise Catudal</dc:creator>
  <cp:lastModifiedBy>Dawn Scantlebury</cp:lastModifiedBy>
  <cp:revision>2</cp:revision>
  <cp:lastPrinted>2011-11-23T17:00:00Z</cp:lastPrinted>
  <dcterms:created xsi:type="dcterms:W3CDTF">2024-06-14T01:28:00Z</dcterms:created>
  <dcterms:modified xsi:type="dcterms:W3CDTF">2024-06-14T01:28:00Z</dcterms:modified>
</cp:coreProperties>
</file>